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D0956" w14:textId="77777777" w:rsidR="00F30340" w:rsidRDefault="00F3034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7468"/>
        <w:gridCol w:w="217"/>
      </w:tblGrid>
      <w:tr w:rsidR="00114313" w14:paraId="021B434A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154C2E97" w14:textId="77777777" w:rsidR="00114313" w:rsidRPr="001A6FB9" w:rsidRDefault="00114313" w:rsidP="004345D9">
            <w:pPr>
              <w:rPr>
                <w:rStyle w:val="Strong"/>
                <w:color w:val="775854"/>
              </w:rPr>
            </w:pPr>
            <w:r w:rsidRPr="001A6FB9">
              <w:rPr>
                <w:rStyle w:val="Strong"/>
                <w:color w:val="775854"/>
              </w:rPr>
              <w:t>Role:</w:t>
            </w:r>
          </w:p>
        </w:tc>
        <w:tc>
          <w:tcPr>
            <w:tcW w:w="7685" w:type="dxa"/>
            <w:gridSpan w:val="2"/>
            <w:vAlign w:val="center"/>
          </w:tcPr>
          <w:p w14:paraId="26A4248F" w14:textId="77777777" w:rsidR="00114313" w:rsidRPr="004345D9" w:rsidRDefault="006C5A30" w:rsidP="004345D9">
            <w:r>
              <w:t xml:space="preserve">Family Day Care Playgroup Assistant </w:t>
            </w:r>
          </w:p>
        </w:tc>
      </w:tr>
      <w:tr w:rsidR="004345D9" w14:paraId="296F7B52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6AF13058" w14:textId="77777777" w:rsidR="004345D9" w:rsidRPr="001A6FB9" w:rsidRDefault="00114313" w:rsidP="00114313">
            <w:pPr>
              <w:rPr>
                <w:rStyle w:val="Strong"/>
                <w:color w:val="775854"/>
              </w:rPr>
            </w:pPr>
            <w:r w:rsidRPr="001A6FB9">
              <w:rPr>
                <w:rStyle w:val="Strong"/>
                <w:color w:val="775854"/>
              </w:rPr>
              <w:t>Program:</w:t>
            </w:r>
          </w:p>
        </w:tc>
        <w:tc>
          <w:tcPr>
            <w:tcW w:w="7685" w:type="dxa"/>
            <w:gridSpan w:val="2"/>
            <w:vAlign w:val="center"/>
          </w:tcPr>
          <w:p w14:paraId="41D87E3B" w14:textId="77777777" w:rsidR="004345D9" w:rsidRPr="004345D9" w:rsidRDefault="006C5A30" w:rsidP="004345D9">
            <w:r>
              <w:t>Children</w:t>
            </w:r>
            <w:r w:rsidR="00661798">
              <w:t>’s</w:t>
            </w:r>
            <w:r>
              <w:t xml:space="preserve"> Services</w:t>
            </w:r>
          </w:p>
        </w:tc>
      </w:tr>
      <w:tr w:rsidR="004345D9" w14:paraId="03542AEC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34DAC31E" w14:textId="77777777" w:rsidR="004345D9" w:rsidRPr="001A6FB9" w:rsidRDefault="006C5A30" w:rsidP="004345D9">
            <w:pPr>
              <w:rPr>
                <w:rStyle w:val="Strong"/>
                <w:color w:val="775854"/>
              </w:rPr>
            </w:pPr>
            <w:r>
              <w:rPr>
                <w:rStyle w:val="Strong"/>
                <w:color w:val="775854"/>
              </w:rPr>
              <w:t>Location</w:t>
            </w:r>
            <w:r w:rsidR="00114313" w:rsidRPr="001A6FB9">
              <w:rPr>
                <w:rStyle w:val="Strong"/>
                <w:color w:val="775854"/>
              </w:rPr>
              <w:t>:</w:t>
            </w:r>
          </w:p>
        </w:tc>
        <w:tc>
          <w:tcPr>
            <w:tcW w:w="7685" w:type="dxa"/>
            <w:gridSpan w:val="2"/>
            <w:vAlign w:val="center"/>
          </w:tcPr>
          <w:p w14:paraId="477C36EE" w14:textId="77777777" w:rsidR="004345D9" w:rsidRPr="004345D9" w:rsidRDefault="006C5A30" w:rsidP="004345D9">
            <w:r>
              <w:t xml:space="preserve">Various </w:t>
            </w:r>
          </w:p>
        </w:tc>
      </w:tr>
      <w:tr w:rsidR="004345D9" w14:paraId="7E5D2D6C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4EFF46C5" w14:textId="77777777" w:rsidR="004345D9" w:rsidRPr="001A6FB9" w:rsidRDefault="00F30340" w:rsidP="00114313">
            <w:pPr>
              <w:rPr>
                <w:rStyle w:val="Strong"/>
                <w:color w:val="775854"/>
              </w:rPr>
            </w:pPr>
            <w:r>
              <w:rPr>
                <w:rStyle w:val="Strong"/>
                <w:color w:val="775854"/>
              </w:rPr>
              <w:t>Reporting</w:t>
            </w:r>
            <w:r w:rsidR="004906CF" w:rsidRPr="001A6FB9">
              <w:rPr>
                <w:rStyle w:val="Strong"/>
                <w:color w:val="775854"/>
              </w:rPr>
              <w:t xml:space="preserve"> </w:t>
            </w:r>
            <w:r w:rsidR="00114313" w:rsidRPr="001A6FB9">
              <w:rPr>
                <w:rStyle w:val="Strong"/>
                <w:color w:val="775854"/>
              </w:rPr>
              <w:t>Relationship:</w:t>
            </w:r>
          </w:p>
        </w:tc>
        <w:tc>
          <w:tcPr>
            <w:tcW w:w="7685" w:type="dxa"/>
            <w:gridSpan w:val="2"/>
            <w:vAlign w:val="center"/>
          </w:tcPr>
          <w:p w14:paraId="324AE5C3" w14:textId="77777777" w:rsidR="004345D9" w:rsidRPr="004345D9" w:rsidRDefault="006C5A30" w:rsidP="004345D9">
            <w:r>
              <w:t>Playgroup/Support Coordinator</w:t>
            </w:r>
          </w:p>
        </w:tc>
      </w:tr>
      <w:tr w:rsidR="004345D9" w14:paraId="5D274D0A" w14:textId="77777777" w:rsidTr="00947A9B">
        <w:trPr>
          <w:gridAfter w:val="1"/>
          <w:wAfter w:w="217" w:type="dxa"/>
          <w:trHeight w:val="397"/>
        </w:trPr>
        <w:tc>
          <w:tcPr>
            <w:tcW w:w="10385" w:type="dxa"/>
            <w:gridSpan w:val="2"/>
            <w:vAlign w:val="center"/>
          </w:tcPr>
          <w:p w14:paraId="57A4824B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  <w:color w:val="EF7C4A"/>
              </w:rPr>
            </w:pPr>
            <w:r w:rsidRPr="001A6FB9">
              <w:rPr>
                <w:rStyle w:val="Strong"/>
                <w:b/>
                <w:color w:val="EF7C4A"/>
              </w:rPr>
              <w:t>Position Statement</w:t>
            </w:r>
          </w:p>
        </w:tc>
      </w:tr>
      <w:tr w:rsidR="004345D9" w:rsidRPr="00947A9B" w14:paraId="56DFEDBB" w14:textId="77777777" w:rsidTr="00947A9B">
        <w:trPr>
          <w:gridAfter w:val="1"/>
          <w:wAfter w:w="217" w:type="dxa"/>
          <w:trHeight w:val="787"/>
        </w:trPr>
        <w:tc>
          <w:tcPr>
            <w:tcW w:w="10385" w:type="dxa"/>
            <w:gridSpan w:val="2"/>
            <w:vAlign w:val="center"/>
          </w:tcPr>
          <w:p w14:paraId="150B0EBA" w14:textId="77777777" w:rsidR="006C5A30" w:rsidRDefault="006C5A30" w:rsidP="0024559A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Communities@Work’s Family Day Care (FDC) Playgroups provide an opportunity for children and educators within our FDC scheme to come together and socially enjoy activities that are facilitated by a Playgroup Leader.</w:t>
            </w:r>
            <w:r w:rsidR="0024559A">
              <w:rPr>
                <w:sz w:val="22"/>
                <w:lang w:val="en-US"/>
              </w:rPr>
              <w:t xml:space="preserve"> </w:t>
            </w:r>
            <w:r>
              <w:rPr>
                <w:sz w:val="22"/>
                <w:lang w:val="en-US"/>
              </w:rPr>
              <w:t>FDC Playgroups run from various sites both North and South of Canberra</w:t>
            </w:r>
          </w:p>
          <w:p w14:paraId="21B5CB1C" w14:textId="77777777" w:rsidR="0024559A" w:rsidRDefault="0024559A" w:rsidP="0024559A">
            <w:pPr>
              <w:rPr>
                <w:sz w:val="22"/>
                <w:lang w:val="en-US"/>
              </w:rPr>
            </w:pPr>
          </w:p>
          <w:p w14:paraId="0A541616" w14:textId="2121A90A" w:rsidR="0024559A" w:rsidRPr="00947A9B" w:rsidRDefault="0024559A" w:rsidP="0024559A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The role of the Volunteer is to interact with Educators and children and support the program.</w:t>
            </w:r>
          </w:p>
        </w:tc>
      </w:tr>
      <w:tr w:rsidR="004345D9" w14:paraId="68994B0D" w14:textId="77777777" w:rsidTr="00947A9B">
        <w:trPr>
          <w:gridAfter w:val="1"/>
          <w:wAfter w:w="217" w:type="dxa"/>
          <w:trHeight w:val="397"/>
        </w:trPr>
        <w:tc>
          <w:tcPr>
            <w:tcW w:w="10385" w:type="dxa"/>
            <w:gridSpan w:val="2"/>
            <w:vAlign w:val="center"/>
          </w:tcPr>
          <w:p w14:paraId="67B0116C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</w:rPr>
            </w:pPr>
            <w:r w:rsidRPr="001A6FB9">
              <w:rPr>
                <w:rStyle w:val="Strong"/>
                <w:b/>
                <w:color w:val="EF7C4A"/>
              </w:rPr>
              <w:t>Duties &amp; Responsibilities</w:t>
            </w:r>
          </w:p>
        </w:tc>
      </w:tr>
    </w:tbl>
    <w:p w14:paraId="5BE1245D" w14:textId="77777777" w:rsidR="00947A9B" w:rsidRPr="00947A9B" w:rsidRDefault="00947A9B" w:rsidP="00947A9B">
      <w:pPr>
        <w:spacing w:line="240" w:lineRule="auto"/>
        <w:rPr>
          <w:rStyle w:val="Strong"/>
          <w:rFonts w:eastAsiaTheme="minorEastAsia"/>
          <w:color w:val="775854"/>
          <w:lang w:eastAsia="en-AU"/>
        </w:rPr>
      </w:pPr>
      <w:r>
        <w:rPr>
          <w:rStyle w:val="Strong"/>
          <w:rFonts w:eastAsiaTheme="minorEastAsia"/>
          <w:color w:val="775854"/>
          <w:lang w:eastAsia="en-AU"/>
        </w:rPr>
        <w:t>Position Specific</w:t>
      </w:r>
    </w:p>
    <w:p w14:paraId="673CDA2D" w14:textId="77777777" w:rsidR="00F30340" w:rsidRDefault="006C5A30" w:rsidP="00947A9B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>Assist with set-up and pack-down</w:t>
      </w:r>
    </w:p>
    <w:p w14:paraId="248ADABF" w14:textId="77777777" w:rsidR="006C5A30" w:rsidRDefault="006C5A30" w:rsidP="00947A9B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>Greet members upon arrival</w:t>
      </w:r>
    </w:p>
    <w:p w14:paraId="7DF6A886" w14:textId="235E99FC" w:rsidR="006C5A30" w:rsidRDefault="006C5A30" w:rsidP="00947A9B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 xml:space="preserve">Engage in conversation and facilitated activities </w:t>
      </w:r>
    </w:p>
    <w:p w14:paraId="7F462F9C" w14:textId="6191FAA1" w:rsidR="0024559A" w:rsidRPr="00947A9B" w:rsidRDefault="0024559A" w:rsidP="00947A9B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>Follow the playgroups routines and planned experiences</w:t>
      </w:r>
    </w:p>
    <w:p w14:paraId="7AAC2665" w14:textId="77777777" w:rsidR="00947A9B" w:rsidRPr="00947A9B" w:rsidRDefault="00947A9B" w:rsidP="00947A9B">
      <w:pPr>
        <w:spacing w:after="0" w:line="240" w:lineRule="auto"/>
        <w:rPr>
          <w:rStyle w:val="Strong"/>
          <w:rFonts w:eastAsiaTheme="minorEastAsia"/>
          <w:b w:val="0"/>
          <w:color w:val="775854"/>
          <w:lang w:eastAsia="en-AU"/>
        </w:rPr>
      </w:pPr>
      <w:r w:rsidRPr="00947A9B">
        <w:rPr>
          <w:rStyle w:val="Strong"/>
          <w:rFonts w:eastAsiaTheme="minorEastAsia"/>
          <w:color w:val="775854"/>
          <w:lang w:eastAsia="en-AU"/>
        </w:rPr>
        <w:t>Workplace Compliance</w:t>
      </w:r>
      <w:r w:rsidRPr="00947A9B">
        <w:rPr>
          <w:rStyle w:val="Strong"/>
          <w:rFonts w:eastAsiaTheme="minorEastAsia"/>
          <w:b w:val="0"/>
          <w:color w:val="775854"/>
          <w:lang w:eastAsia="en-AU"/>
        </w:rPr>
        <w:t>:</w:t>
      </w:r>
    </w:p>
    <w:p w14:paraId="3949EB80" w14:textId="77777777" w:rsidR="00947A9B" w:rsidRDefault="00947A9B" w:rsidP="00947A9B">
      <w:pPr>
        <w:pStyle w:val="ListParagraph"/>
        <w:spacing w:line="240" w:lineRule="auto"/>
        <w:ind w:left="1080"/>
        <w:rPr>
          <w:sz w:val="22"/>
        </w:rPr>
      </w:pPr>
    </w:p>
    <w:p w14:paraId="63DC5C3F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Understands and supports the Communities@</w:t>
      </w:r>
      <w:r>
        <w:rPr>
          <w:sz w:val="22"/>
        </w:rPr>
        <w:t>Work Vision, Mission and Values</w:t>
      </w:r>
    </w:p>
    <w:p w14:paraId="17CBD96C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Maintain appropriate professional codes of ethics and </w:t>
      </w:r>
      <w:r>
        <w:rPr>
          <w:sz w:val="22"/>
        </w:rPr>
        <w:t>work standards</w:t>
      </w:r>
    </w:p>
    <w:p w14:paraId="0260B35E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Comply with Communities@Work se</w:t>
      </w:r>
      <w:r>
        <w:rPr>
          <w:sz w:val="22"/>
        </w:rPr>
        <w:t>rvices’ policies and procedures</w:t>
      </w:r>
    </w:p>
    <w:p w14:paraId="52CDDA4A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Work within WHS guidelines </w:t>
      </w:r>
      <w:r>
        <w:rPr>
          <w:sz w:val="22"/>
        </w:rPr>
        <w:t>and promote safe work practices</w:t>
      </w:r>
    </w:p>
    <w:p w14:paraId="3E3C2B1E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Demonstrate a sound working knowledge of the relev</w:t>
      </w:r>
      <w:r>
        <w:rPr>
          <w:sz w:val="22"/>
        </w:rPr>
        <w:t>ant legislation and regulations</w:t>
      </w:r>
    </w:p>
    <w:p w14:paraId="254EED66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Is responsive to changes in client needs, manages client expectations and provides a courteous and </w:t>
      </w:r>
      <w:r>
        <w:rPr>
          <w:sz w:val="22"/>
        </w:rPr>
        <w:t>professional service to clients</w:t>
      </w:r>
    </w:p>
    <w:p w14:paraId="5FF6312D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Compliance with Mandatory Reporting requirements</w:t>
      </w:r>
    </w:p>
    <w:p w14:paraId="02C9845C" w14:textId="77777777" w:rsidR="00947A9B" w:rsidRPr="00947A9B" w:rsidRDefault="00947A9B" w:rsidP="00947A9B">
      <w:pPr>
        <w:spacing w:line="240" w:lineRule="auto"/>
        <w:rPr>
          <w:rStyle w:val="Strong"/>
          <w:rFonts w:eastAsiaTheme="minorEastAsia"/>
          <w:color w:val="775854"/>
          <w:lang w:eastAsia="en-AU"/>
        </w:rPr>
      </w:pPr>
      <w:r w:rsidRPr="00947A9B">
        <w:rPr>
          <w:rStyle w:val="Strong"/>
          <w:rFonts w:eastAsiaTheme="minorEastAsia"/>
          <w:color w:val="775854"/>
          <w:lang w:eastAsia="en-AU"/>
        </w:rPr>
        <w:t>Team Work:</w:t>
      </w:r>
    </w:p>
    <w:p w14:paraId="07E77E50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Builds and sustains positive relationships with team members and clients</w:t>
      </w:r>
    </w:p>
    <w:p w14:paraId="56E58214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Works collaboratively and is an effective team member</w:t>
      </w:r>
    </w:p>
    <w:p w14:paraId="3DBC20E2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Understands and responds to different communication styles</w:t>
      </w:r>
      <w:r w:rsidR="00CE378E">
        <w:rPr>
          <w:sz w:val="22"/>
        </w:rPr>
        <w:t>,</w:t>
      </w:r>
      <w:r>
        <w:rPr>
          <w:sz w:val="22"/>
        </w:rPr>
        <w:t xml:space="preserve"> and treats people with respect and courtesy</w:t>
      </w:r>
    </w:p>
    <w:p w14:paraId="754650AB" w14:textId="77777777" w:rsidR="00CE378E" w:rsidRDefault="00CE378E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Understands diversity and tries to see di</w:t>
      </w:r>
      <w:r w:rsidR="00C479B8">
        <w:rPr>
          <w:sz w:val="22"/>
        </w:rPr>
        <w:t>fferent perspectives</w:t>
      </w:r>
    </w:p>
    <w:p w14:paraId="2591B6C5" w14:textId="77777777" w:rsidR="00947A9B" w:rsidRPr="000A19A8" w:rsidRDefault="00947A9B" w:rsidP="00161067">
      <w:pPr>
        <w:pStyle w:val="ListParagraph"/>
        <w:numPr>
          <w:ilvl w:val="0"/>
          <w:numId w:val="20"/>
        </w:numPr>
        <w:spacing w:line="240" w:lineRule="auto"/>
      </w:pPr>
      <w:r w:rsidRPr="00E92028">
        <w:rPr>
          <w:sz w:val="22"/>
        </w:rPr>
        <w:t>Identifies learning opportunities and understan</w:t>
      </w:r>
      <w:r w:rsidR="00E92028">
        <w:rPr>
          <w:sz w:val="22"/>
        </w:rPr>
        <w:t>ds constructive feedback</w:t>
      </w:r>
    </w:p>
    <w:p w14:paraId="621D66C6" w14:textId="77777777" w:rsidR="000A19A8" w:rsidRDefault="000A19A8" w:rsidP="00161067">
      <w:pPr>
        <w:pStyle w:val="ListParagraph"/>
        <w:numPr>
          <w:ilvl w:val="0"/>
          <w:numId w:val="20"/>
        </w:numPr>
        <w:spacing w:line="240" w:lineRule="auto"/>
      </w:pPr>
      <w:r>
        <w:rPr>
          <w:sz w:val="22"/>
        </w:rPr>
        <w:t>Display excellence in client service.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6"/>
      </w:tblGrid>
      <w:tr w:rsidR="004345D9" w14:paraId="2618E08D" w14:textId="77777777" w:rsidTr="00A27140">
        <w:trPr>
          <w:trHeight w:val="286"/>
        </w:trPr>
        <w:tc>
          <w:tcPr>
            <w:tcW w:w="10596" w:type="dxa"/>
            <w:vAlign w:val="center"/>
          </w:tcPr>
          <w:p w14:paraId="1CFCB783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</w:rPr>
            </w:pPr>
            <w:r w:rsidRPr="001A6FB9">
              <w:rPr>
                <w:rStyle w:val="Strong"/>
                <w:b/>
                <w:color w:val="EF7C4A"/>
              </w:rPr>
              <w:lastRenderedPageBreak/>
              <w:t>Selection Criteria</w:t>
            </w:r>
          </w:p>
        </w:tc>
      </w:tr>
      <w:tr w:rsidR="004345D9" w14:paraId="671E772A" w14:textId="77777777" w:rsidTr="00142EE0">
        <w:trPr>
          <w:trHeight w:val="397"/>
        </w:trPr>
        <w:tc>
          <w:tcPr>
            <w:tcW w:w="10596" w:type="dxa"/>
            <w:vAlign w:val="center"/>
          </w:tcPr>
          <w:p w14:paraId="236B5166" w14:textId="77777777" w:rsidR="004345D9" w:rsidRPr="004906CF" w:rsidRDefault="004906CF" w:rsidP="00947A9B">
            <w:pPr>
              <w:rPr>
                <w:rStyle w:val="Strong"/>
              </w:rPr>
            </w:pPr>
            <w:r w:rsidRPr="004415E8">
              <w:rPr>
                <w:rStyle w:val="Strong"/>
                <w:color w:val="775854"/>
              </w:rPr>
              <w:t>Essential</w:t>
            </w:r>
            <w:r w:rsidR="004345D9" w:rsidRPr="004906CF">
              <w:rPr>
                <w:rStyle w:val="Strong"/>
              </w:rPr>
              <w:tab/>
            </w:r>
          </w:p>
        </w:tc>
      </w:tr>
      <w:tr w:rsidR="004345D9" w14:paraId="652718E2" w14:textId="77777777" w:rsidTr="00142EE0">
        <w:trPr>
          <w:trHeight w:val="340"/>
        </w:trPr>
        <w:tc>
          <w:tcPr>
            <w:tcW w:w="10596" w:type="dxa"/>
            <w:vAlign w:val="center"/>
          </w:tcPr>
          <w:p w14:paraId="16CE808B" w14:textId="77777777" w:rsidR="00A206C0" w:rsidRDefault="00A206C0" w:rsidP="00A206C0">
            <w:pPr>
              <w:pStyle w:val="ListParagraph"/>
              <w:ind w:left="1440"/>
              <w:rPr>
                <w:lang w:val="en-US"/>
              </w:rPr>
            </w:pPr>
          </w:p>
          <w:p w14:paraId="48B693AF" w14:textId="77777777" w:rsidR="0024559A" w:rsidRDefault="0024559A" w:rsidP="0024559A">
            <w:pPr>
              <w:pStyle w:val="ListParagraph"/>
              <w:numPr>
                <w:ilvl w:val="0"/>
                <w:numId w:val="19"/>
              </w:numPr>
              <w:rPr>
                <w:sz w:val="22"/>
              </w:rPr>
            </w:pPr>
            <w:r>
              <w:rPr>
                <w:sz w:val="22"/>
              </w:rPr>
              <w:t>Experience in engaging with children and adults</w:t>
            </w:r>
          </w:p>
          <w:p w14:paraId="230317D9" w14:textId="3D594CCC" w:rsidR="0024559A" w:rsidRDefault="0024559A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An understanding of child development</w:t>
            </w:r>
          </w:p>
          <w:p w14:paraId="25E3F1C6" w14:textId="426ADB2E" w:rsidR="0024559A" w:rsidRDefault="0024559A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Strong communication skills</w:t>
            </w:r>
          </w:p>
          <w:p w14:paraId="0B2618C2" w14:textId="2CBE7E61" w:rsidR="00A206C0" w:rsidRPr="00947A9B" w:rsidRDefault="0046292F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Maintain c</w:t>
            </w:r>
            <w:r w:rsidR="00B61B57" w:rsidRPr="00947A9B">
              <w:rPr>
                <w:sz w:val="22"/>
              </w:rPr>
              <w:t xml:space="preserve">urrent ‘Working with Vulnerable People’ registration </w:t>
            </w:r>
          </w:p>
          <w:p w14:paraId="4F909029" w14:textId="77777777" w:rsidR="006C5A30" w:rsidRDefault="006C5A30" w:rsidP="006C5A3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sz w:val="22"/>
              </w:rPr>
            </w:pPr>
            <w:r>
              <w:rPr>
                <w:sz w:val="22"/>
              </w:rPr>
              <w:t>Attendance at a Communities@Work Volunteer Induction</w:t>
            </w:r>
          </w:p>
          <w:p w14:paraId="77F74BE2" w14:textId="77777777" w:rsidR="004345D9" w:rsidRPr="006C5A30" w:rsidRDefault="006C5A30" w:rsidP="006C5A3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sz w:val="22"/>
              </w:rPr>
            </w:pPr>
            <w:r w:rsidRPr="0031363C">
              <w:rPr>
                <w:sz w:val="22"/>
              </w:rPr>
              <w:t xml:space="preserve">Attendance at other </w:t>
            </w:r>
            <w:bookmarkStart w:id="0" w:name="_GoBack"/>
            <w:bookmarkEnd w:id="0"/>
            <w:r w:rsidRPr="0031363C">
              <w:rPr>
                <w:sz w:val="22"/>
              </w:rPr>
              <w:t>training sessions as required, including Program Area/Ro</w:t>
            </w:r>
            <w:r>
              <w:rPr>
                <w:sz w:val="22"/>
              </w:rPr>
              <w:t>le specific orientation training</w:t>
            </w:r>
            <w:r w:rsidR="004345D9" w:rsidRPr="006C5A30">
              <w:rPr>
                <w:lang w:val="en-US"/>
              </w:rPr>
              <w:t xml:space="preserve"> </w:t>
            </w:r>
          </w:p>
        </w:tc>
      </w:tr>
      <w:tr w:rsidR="004345D9" w14:paraId="1B24BD92" w14:textId="77777777" w:rsidTr="00142EE0">
        <w:trPr>
          <w:trHeight w:val="397"/>
        </w:trPr>
        <w:tc>
          <w:tcPr>
            <w:tcW w:w="10596" w:type="dxa"/>
            <w:vAlign w:val="center"/>
          </w:tcPr>
          <w:p w14:paraId="27F272A4" w14:textId="77777777" w:rsidR="004345D9" w:rsidRPr="004906CF" w:rsidRDefault="004906CF" w:rsidP="00947A9B">
            <w:pPr>
              <w:rPr>
                <w:b/>
                <w:bCs/>
              </w:rPr>
            </w:pPr>
            <w:r w:rsidRPr="004415E8">
              <w:rPr>
                <w:rStyle w:val="Strong"/>
                <w:color w:val="775854"/>
              </w:rPr>
              <w:t>Desirable</w:t>
            </w:r>
          </w:p>
        </w:tc>
      </w:tr>
      <w:tr w:rsidR="004345D9" w14:paraId="0BBBFA9C" w14:textId="77777777" w:rsidTr="00142EE0">
        <w:trPr>
          <w:trHeight w:val="340"/>
        </w:trPr>
        <w:tc>
          <w:tcPr>
            <w:tcW w:w="10596" w:type="dxa"/>
            <w:vAlign w:val="center"/>
          </w:tcPr>
          <w:p w14:paraId="6B894228" w14:textId="77777777" w:rsidR="004345D9" w:rsidRPr="00993D4A" w:rsidRDefault="004345D9" w:rsidP="004345D9">
            <w:pPr>
              <w:tabs>
                <w:tab w:val="left" w:pos="9031"/>
              </w:tabs>
              <w:spacing w:before="120" w:after="120"/>
              <w:rPr>
                <w:rFonts w:cstheme="minorHAnsi"/>
                <w:b/>
                <w:bCs/>
              </w:rPr>
            </w:pPr>
          </w:p>
        </w:tc>
      </w:tr>
    </w:tbl>
    <w:p w14:paraId="5831FBC0" w14:textId="77777777" w:rsidR="004345D9" w:rsidRPr="00947A9B" w:rsidRDefault="00EA6A3D" w:rsidP="00947A9B">
      <w:pPr>
        <w:pStyle w:val="ListParagraph"/>
        <w:numPr>
          <w:ilvl w:val="0"/>
          <w:numId w:val="19"/>
        </w:numPr>
        <w:spacing w:line="240" w:lineRule="auto"/>
        <w:rPr>
          <w:rFonts w:eastAsiaTheme="minorEastAsia"/>
          <w:sz w:val="22"/>
          <w:lang w:eastAsia="en-AU"/>
        </w:rPr>
      </w:pPr>
      <w:r w:rsidRPr="00947A9B">
        <w:rPr>
          <w:rFonts w:eastAsiaTheme="minorEastAsia"/>
          <w:sz w:val="22"/>
          <w:lang w:eastAsia="en-AU"/>
        </w:rPr>
        <w:t xml:space="preserve">Current driver’s licence </w:t>
      </w:r>
    </w:p>
    <w:sectPr w:rsidR="004345D9" w:rsidRPr="00947A9B" w:rsidSect="009431D5">
      <w:headerReference w:type="default" r:id="rId8"/>
      <w:footerReference w:type="default" r:id="rId9"/>
      <w:headerReference w:type="first" r:id="rId10"/>
      <w:pgSz w:w="11906" w:h="16838"/>
      <w:pgMar w:top="2835" w:right="680" w:bottom="1701" w:left="62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57BE8" w14:textId="77777777" w:rsidR="00EA38A5" w:rsidRDefault="00EA38A5" w:rsidP="00B74F3A">
      <w:pPr>
        <w:spacing w:after="0" w:line="240" w:lineRule="auto"/>
      </w:pPr>
      <w:r>
        <w:separator/>
      </w:r>
    </w:p>
  </w:endnote>
  <w:endnote w:type="continuationSeparator" w:id="0">
    <w:p w14:paraId="1E21605C" w14:textId="77777777" w:rsidR="00EA38A5" w:rsidRDefault="00EA38A5" w:rsidP="00B74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0196437"/>
      <w:docPartObj>
        <w:docPartGallery w:val="Page Numbers (Bottom of Page)"/>
        <w:docPartUnique/>
      </w:docPartObj>
    </w:sdtPr>
    <w:sdtEndPr>
      <w:rPr>
        <w:rFonts w:cs="Arial"/>
        <w:b/>
        <w:noProof/>
        <w:color w:val="FFFFFF" w:themeColor="background1"/>
        <w:sz w:val="20"/>
        <w:szCs w:val="20"/>
      </w:rPr>
    </w:sdtEndPr>
    <w:sdtContent>
      <w:p w14:paraId="4B1FA04C" w14:textId="77777777" w:rsidR="00C91999" w:rsidRPr="00B74F3A" w:rsidRDefault="00C91999">
        <w:pPr>
          <w:pStyle w:val="Footer"/>
          <w:rPr>
            <w:rFonts w:cs="Arial"/>
            <w:b/>
            <w:color w:val="FFFFFF" w:themeColor="background1"/>
            <w:sz w:val="20"/>
            <w:szCs w:val="20"/>
          </w:rPr>
        </w:pPr>
      </w:p>
      <w:p w14:paraId="1EBC1DEF" w14:textId="77777777" w:rsidR="00B74F3A" w:rsidRPr="00B74F3A" w:rsidRDefault="00C91999">
        <w:pPr>
          <w:pStyle w:val="Footer"/>
          <w:rPr>
            <w:rFonts w:cs="Arial"/>
            <w:b/>
            <w:color w:val="FFFFFF" w:themeColor="background1"/>
            <w:sz w:val="20"/>
            <w:szCs w:val="20"/>
          </w:rPr>
        </w:pPr>
        <w:r w:rsidRPr="00B74F3A">
          <w:rPr>
            <w:rFonts w:cs="Arial"/>
            <w:b/>
            <w:color w:val="FFFFFF" w:themeColor="background1"/>
            <w:sz w:val="20"/>
            <w:szCs w:val="20"/>
          </w:rPr>
          <w:t xml:space="preserve"> </w:t>
        </w:r>
        <w:r w:rsidR="00B74F3A" w:rsidRPr="00B74F3A">
          <w:rPr>
            <w:rFonts w:cs="Arial"/>
            <w:b/>
            <w:color w:val="FFFFFF" w:themeColor="background1"/>
            <w:sz w:val="20"/>
            <w:szCs w:val="20"/>
          </w:rPr>
          <w:t xml:space="preserve">Page | </w:t>
        </w:r>
        <w:r w:rsidR="00B74F3A" w:rsidRPr="00B74F3A">
          <w:rPr>
            <w:rFonts w:cs="Arial"/>
            <w:b/>
            <w:color w:val="FFFFFF" w:themeColor="background1"/>
            <w:sz w:val="20"/>
            <w:szCs w:val="20"/>
          </w:rPr>
          <w:fldChar w:fldCharType="begin"/>
        </w:r>
        <w:r w:rsidR="00B74F3A" w:rsidRPr="00B74F3A">
          <w:rPr>
            <w:rFonts w:cs="Arial"/>
            <w:b/>
            <w:color w:val="FFFFFF" w:themeColor="background1"/>
            <w:sz w:val="20"/>
            <w:szCs w:val="20"/>
          </w:rPr>
          <w:instrText xml:space="preserve"> PAGE   \* MERGEFORMAT </w:instrText>
        </w:r>
        <w:r w:rsidR="00B74F3A" w:rsidRPr="00B74F3A">
          <w:rPr>
            <w:rFonts w:cs="Arial"/>
            <w:b/>
            <w:color w:val="FFFFFF" w:themeColor="background1"/>
            <w:sz w:val="20"/>
            <w:szCs w:val="20"/>
          </w:rPr>
          <w:fldChar w:fldCharType="separate"/>
        </w:r>
        <w:r w:rsidR="00661798">
          <w:rPr>
            <w:rFonts w:cs="Arial"/>
            <w:b/>
            <w:noProof/>
            <w:color w:val="FFFFFF" w:themeColor="background1"/>
            <w:sz w:val="20"/>
            <w:szCs w:val="20"/>
          </w:rPr>
          <w:t>2</w:t>
        </w:r>
        <w:r w:rsidR="00B74F3A" w:rsidRPr="00B74F3A">
          <w:rPr>
            <w:rFonts w:cs="Arial"/>
            <w:b/>
            <w:noProof/>
            <w:color w:val="FFFFFF" w:themeColor="background1"/>
            <w:sz w:val="20"/>
            <w:szCs w:val="20"/>
          </w:rPr>
          <w:fldChar w:fldCharType="end"/>
        </w:r>
      </w:p>
    </w:sdtContent>
  </w:sdt>
  <w:p w14:paraId="31D516F8" w14:textId="77777777" w:rsidR="00B74F3A" w:rsidRDefault="00B74F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3CC58" w14:textId="77777777" w:rsidR="00EA38A5" w:rsidRDefault="00EA38A5" w:rsidP="00B74F3A">
      <w:pPr>
        <w:spacing w:after="0" w:line="240" w:lineRule="auto"/>
      </w:pPr>
      <w:r>
        <w:separator/>
      </w:r>
    </w:p>
  </w:footnote>
  <w:footnote w:type="continuationSeparator" w:id="0">
    <w:p w14:paraId="22CFD3B7" w14:textId="77777777" w:rsidR="00EA38A5" w:rsidRDefault="00EA38A5" w:rsidP="00B74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FF90C" w14:textId="77777777" w:rsidR="00F26D35" w:rsidRDefault="00F26D35" w:rsidP="009431D5">
    <w:pPr>
      <w:pStyle w:val="Header"/>
      <w:tabs>
        <w:tab w:val="clear" w:pos="4513"/>
        <w:tab w:val="clear" w:pos="9026"/>
        <w:tab w:val="left" w:pos="3676"/>
      </w:tabs>
      <w:rPr>
        <w:rStyle w:val="Heading2Char"/>
      </w:rPr>
    </w:pPr>
  </w:p>
  <w:p w14:paraId="0F0238E0" w14:textId="77777777" w:rsidR="00F26D35" w:rsidRPr="00F26D35" w:rsidRDefault="00F26D35" w:rsidP="009431D5">
    <w:pPr>
      <w:pStyle w:val="Header"/>
      <w:tabs>
        <w:tab w:val="clear" w:pos="4513"/>
        <w:tab w:val="clear" w:pos="9026"/>
        <w:tab w:val="left" w:pos="3676"/>
      </w:tabs>
      <w:rPr>
        <w:rStyle w:val="Heading2Char"/>
        <w:sz w:val="24"/>
      </w:rPr>
    </w:pPr>
  </w:p>
  <w:p w14:paraId="634C920F" w14:textId="77777777" w:rsidR="00F30340" w:rsidRDefault="00B74F3A" w:rsidP="004906CF">
    <w:pPr>
      <w:pStyle w:val="Heading2"/>
      <w:spacing w:after="0"/>
    </w:pPr>
    <w:r w:rsidRPr="00F26D35">
      <w:rPr>
        <w:rStyle w:val="Heading2Char"/>
        <w:noProof/>
        <w:lang w:eastAsia="en-AU"/>
      </w:rPr>
      <w:drawing>
        <wp:anchor distT="0" distB="0" distL="114300" distR="114300" simplePos="0" relativeHeight="251656704" behindDoc="1" locked="0" layoutInCell="1" allowOverlap="1" wp14:anchorId="5913849D" wp14:editId="5CD3690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4" cy="10691995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3-11 LS Out and About - Walking - Learning Ses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4" cy="1069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06CF" w:rsidRPr="004906CF">
      <w:t xml:space="preserve"> </w:t>
    </w:r>
  </w:p>
  <w:p w14:paraId="0B8C3B7E" w14:textId="77777777" w:rsidR="00270FC5" w:rsidRPr="004906CF" w:rsidRDefault="00DD1816" w:rsidP="004906CF">
    <w:pPr>
      <w:pStyle w:val="Heading2"/>
      <w:spacing w:after="0"/>
      <w:rPr>
        <w:rStyle w:val="Heading2Char"/>
        <w:b/>
        <w:bCs/>
      </w:rPr>
    </w:pPr>
    <w:r>
      <w:t xml:space="preserve">Position Description: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C333A" w14:textId="68C56B2F" w:rsidR="009431D5" w:rsidRPr="009431D5" w:rsidRDefault="00D326C7" w:rsidP="009431D5">
    <w:pPr>
      <w:pStyle w:val="Heading1"/>
      <w:spacing w:before="0" w:line="240" w:lineRule="auto"/>
      <w:rPr>
        <w:color w:val="FFFFFF" w:themeColor="background1"/>
        <w:sz w:val="12"/>
        <w:szCs w:val="12"/>
      </w:rPr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5088D556" wp14:editId="2C6D2A85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6032" cy="10921042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3-11 LS Out and About - Walking - Learning Ses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24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61042" w14:textId="77777777" w:rsidR="00EA2756" w:rsidRPr="00EA2756" w:rsidRDefault="00EA2756" w:rsidP="00EA2756">
    <w:pPr>
      <w:pStyle w:val="Heading2"/>
      <w:spacing w:after="0"/>
      <w:rPr>
        <w:sz w:val="64"/>
        <w:szCs w:val="64"/>
      </w:rPr>
    </w:pPr>
  </w:p>
  <w:p w14:paraId="66CAAC29" w14:textId="77777777" w:rsidR="00F26D35" w:rsidRDefault="00F26D35" w:rsidP="00EA2756">
    <w:pPr>
      <w:pStyle w:val="Heading2"/>
      <w:spacing w:after="0"/>
    </w:pPr>
  </w:p>
  <w:p w14:paraId="083B8839" w14:textId="77777777" w:rsidR="00F26D35" w:rsidRPr="00F26D35" w:rsidRDefault="00F26D35" w:rsidP="00EA2756">
    <w:pPr>
      <w:pStyle w:val="Heading2"/>
      <w:spacing w:after="0"/>
      <w:rPr>
        <w:sz w:val="22"/>
        <w:szCs w:val="22"/>
      </w:rPr>
    </w:pPr>
  </w:p>
  <w:p w14:paraId="6EE5B8B0" w14:textId="77777777" w:rsidR="009431D5" w:rsidRPr="00D326C7" w:rsidRDefault="00DD1816" w:rsidP="004345D9">
    <w:pPr>
      <w:pStyle w:val="Heading2"/>
      <w:spacing w:after="0"/>
    </w:pPr>
    <w:r>
      <w:t xml:space="preserve">Position Description: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D22ED"/>
    <w:multiLevelType w:val="hybridMultilevel"/>
    <w:tmpl w:val="66C6466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8177A4A"/>
    <w:multiLevelType w:val="hybridMultilevel"/>
    <w:tmpl w:val="31B2D4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C1F35"/>
    <w:multiLevelType w:val="hybridMultilevel"/>
    <w:tmpl w:val="B2003408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6208FF"/>
    <w:multiLevelType w:val="hybridMultilevel"/>
    <w:tmpl w:val="68E219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F511B"/>
    <w:multiLevelType w:val="hybridMultilevel"/>
    <w:tmpl w:val="9DBA5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14461"/>
    <w:multiLevelType w:val="hybridMultilevel"/>
    <w:tmpl w:val="F82E8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F40A2"/>
    <w:multiLevelType w:val="hybridMultilevel"/>
    <w:tmpl w:val="9056BD2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240C5"/>
    <w:multiLevelType w:val="hybridMultilevel"/>
    <w:tmpl w:val="336AE8D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18225DD"/>
    <w:multiLevelType w:val="hybridMultilevel"/>
    <w:tmpl w:val="6E726F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0171AA"/>
    <w:multiLevelType w:val="hybridMultilevel"/>
    <w:tmpl w:val="676AD3C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D7349B5"/>
    <w:multiLevelType w:val="hybridMultilevel"/>
    <w:tmpl w:val="2264C71C"/>
    <w:lvl w:ilvl="0" w:tplc="72D2594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74EF6"/>
    <w:multiLevelType w:val="hybridMultilevel"/>
    <w:tmpl w:val="CFB038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FC46E7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 w15:restartNumberingAfterBreak="0">
    <w:nsid w:val="558E687C"/>
    <w:multiLevelType w:val="hybridMultilevel"/>
    <w:tmpl w:val="4288BD5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A4434E0"/>
    <w:multiLevelType w:val="hybridMultilevel"/>
    <w:tmpl w:val="0324D12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DC0558D"/>
    <w:multiLevelType w:val="hybridMultilevel"/>
    <w:tmpl w:val="A3B62B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B5C87"/>
    <w:multiLevelType w:val="hybridMultilevel"/>
    <w:tmpl w:val="6C905E4A"/>
    <w:lvl w:ilvl="0" w:tplc="5B4CF054">
      <w:start w:val="1"/>
      <w:numFmt w:val="decimal"/>
      <w:lvlText w:val="%1."/>
      <w:lvlJc w:val="left"/>
      <w:pPr>
        <w:ind w:left="3240" w:hanging="18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AEC3669"/>
    <w:multiLevelType w:val="hybridMultilevel"/>
    <w:tmpl w:val="7D1C0362"/>
    <w:lvl w:ilvl="0" w:tplc="E3F035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B45B5F"/>
    <w:multiLevelType w:val="hybridMultilevel"/>
    <w:tmpl w:val="D026CD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5097D"/>
    <w:multiLevelType w:val="hybridMultilevel"/>
    <w:tmpl w:val="7AA4886E"/>
    <w:lvl w:ilvl="0" w:tplc="72D2594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C82587"/>
    <w:multiLevelType w:val="hybridMultilevel"/>
    <w:tmpl w:val="A66AA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"/>
  </w:num>
  <w:num w:numId="5">
    <w:abstractNumId w:val="17"/>
  </w:num>
  <w:num w:numId="6">
    <w:abstractNumId w:val="0"/>
  </w:num>
  <w:num w:numId="7">
    <w:abstractNumId w:val="8"/>
  </w:num>
  <w:num w:numId="8">
    <w:abstractNumId w:val="18"/>
  </w:num>
  <w:num w:numId="9">
    <w:abstractNumId w:val="11"/>
  </w:num>
  <w:num w:numId="10">
    <w:abstractNumId w:val="13"/>
  </w:num>
  <w:num w:numId="11">
    <w:abstractNumId w:val="6"/>
  </w:num>
  <w:num w:numId="12">
    <w:abstractNumId w:val="12"/>
  </w:num>
  <w:num w:numId="13">
    <w:abstractNumId w:val="9"/>
  </w:num>
  <w:num w:numId="14">
    <w:abstractNumId w:val="2"/>
  </w:num>
  <w:num w:numId="15">
    <w:abstractNumId w:val="14"/>
  </w:num>
  <w:num w:numId="16">
    <w:abstractNumId w:val="16"/>
  </w:num>
  <w:num w:numId="17">
    <w:abstractNumId w:val="5"/>
  </w:num>
  <w:num w:numId="18">
    <w:abstractNumId w:val="7"/>
  </w:num>
  <w:num w:numId="19">
    <w:abstractNumId w:val="10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8A5"/>
    <w:rsid w:val="00016884"/>
    <w:rsid w:val="00085CB6"/>
    <w:rsid w:val="000964CD"/>
    <w:rsid w:val="000A19A8"/>
    <w:rsid w:val="000A735B"/>
    <w:rsid w:val="00114313"/>
    <w:rsid w:val="0011487A"/>
    <w:rsid w:val="00142EE0"/>
    <w:rsid w:val="00153294"/>
    <w:rsid w:val="00156F12"/>
    <w:rsid w:val="00183444"/>
    <w:rsid w:val="001A6FB9"/>
    <w:rsid w:val="001B5A65"/>
    <w:rsid w:val="00217FD8"/>
    <w:rsid w:val="0024559A"/>
    <w:rsid w:val="00270FC5"/>
    <w:rsid w:val="002A7164"/>
    <w:rsid w:val="00347518"/>
    <w:rsid w:val="003563A1"/>
    <w:rsid w:val="003861F9"/>
    <w:rsid w:val="004345D9"/>
    <w:rsid w:val="00437B6C"/>
    <w:rsid w:val="004415E8"/>
    <w:rsid w:val="0046292F"/>
    <w:rsid w:val="004906CF"/>
    <w:rsid w:val="004C5A4A"/>
    <w:rsid w:val="00554AD7"/>
    <w:rsid w:val="00661798"/>
    <w:rsid w:val="006C5A30"/>
    <w:rsid w:val="006E6BCF"/>
    <w:rsid w:val="007F17D4"/>
    <w:rsid w:val="00811395"/>
    <w:rsid w:val="008C5B46"/>
    <w:rsid w:val="008E5B05"/>
    <w:rsid w:val="008E5FC9"/>
    <w:rsid w:val="009124B9"/>
    <w:rsid w:val="009300A2"/>
    <w:rsid w:val="009431D5"/>
    <w:rsid w:val="00947A9B"/>
    <w:rsid w:val="00967708"/>
    <w:rsid w:val="009A253E"/>
    <w:rsid w:val="009C2AB9"/>
    <w:rsid w:val="009E5584"/>
    <w:rsid w:val="00A02826"/>
    <w:rsid w:val="00A206C0"/>
    <w:rsid w:val="00A20CA3"/>
    <w:rsid w:val="00A27140"/>
    <w:rsid w:val="00A833D6"/>
    <w:rsid w:val="00AD2762"/>
    <w:rsid w:val="00B602A1"/>
    <w:rsid w:val="00B61B57"/>
    <w:rsid w:val="00B74F3A"/>
    <w:rsid w:val="00C479B8"/>
    <w:rsid w:val="00C6293D"/>
    <w:rsid w:val="00C6708A"/>
    <w:rsid w:val="00C67B04"/>
    <w:rsid w:val="00C741CE"/>
    <w:rsid w:val="00C91999"/>
    <w:rsid w:val="00CC1541"/>
    <w:rsid w:val="00CE0069"/>
    <w:rsid w:val="00CE378E"/>
    <w:rsid w:val="00D01C69"/>
    <w:rsid w:val="00D326C7"/>
    <w:rsid w:val="00D342A1"/>
    <w:rsid w:val="00D50D43"/>
    <w:rsid w:val="00DD1816"/>
    <w:rsid w:val="00E46D67"/>
    <w:rsid w:val="00E92028"/>
    <w:rsid w:val="00EA2756"/>
    <w:rsid w:val="00EA38A5"/>
    <w:rsid w:val="00EA6A3D"/>
    <w:rsid w:val="00F26D35"/>
    <w:rsid w:val="00F3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."/>
  <w:listSeparator w:val=","/>
  <w14:docId w14:val="230A5637"/>
  <w15:docId w15:val="{A4D73C81-D756-49A7-A6C0-41D9F02E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Copy"/>
    <w:qFormat/>
    <w:rsid w:val="00085CB6"/>
    <w:pPr>
      <w:suppressAutoHyphens/>
    </w:pPr>
    <w:rPr>
      <w:rFonts w:ascii="Arial" w:hAnsi="Arial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9A253E"/>
    <w:pPr>
      <w:keepNext/>
      <w:keepLines/>
      <w:spacing w:before="120" w:after="240"/>
      <w:outlineLvl w:val="0"/>
    </w:pPr>
    <w:rPr>
      <w:rFonts w:eastAsiaTheme="majorEastAsia" w:cstheme="majorBidi"/>
      <w:b/>
      <w:bCs/>
      <w:color w:val="EF7C4A"/>
      <w:sz w:val="48"/>
      <w:szCs w:val="28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unhideWhenUsed/>
    <w:qFormat/>
    <w:rsid w:val="00085CB6"/>
    <w:pPr>
      <w:keepNext/>
      <w:keepLines/>
      <w:spacing w:after="120"/>
      <w:outlineLvl w:val="1"/>
    </w:pPr>
    <w:rPr>
      <w:rFonts w:eastAsiaTheme="majorEastAsia" w:cstheme="majorBidi"/>
      <w:b/>
      <w:bCs/>
      <w:color w:val="775854"/>
      <w:sz w:val="40"/>
      <w:szCs w:val="26"/>
    </w:rPr>
  </w:style>
  <w:style w:type="paragraph" w:styleId="Heading3">
    <w:name w:val="heading 3"/>
    <w:aliases w:val="Sub Sub Heading"/>
    <w:next w:val="Normal"/>
    <w:link w:val="Heading3Char"/>
    <w:uiPriority w:val="9"/>
    <w:unhideWhenUsed/>
    <w:qFormat/>
    <w:rsid w:val="00085CB6"/>
    <w:pPr>
      <w:keepNext/>
      <w:keepLines/>
      <w:spacing w:before="320" w:after="120"/>
      <w:outlineLvl w:val="2"/>
    </w:pPr>
    <w:rPr>
      <w:rFonts w:ascii="Arial" w:eastAsiaTheme="majorEastAsia" w:hAnsi="Arial" w:cstheme="majorBidi"/>
      <w:b/>
      <w:bCs/>
      <w:color w:val="775854"/>
      <w:sz w:val="28"/>
    </w:rPr>
  </w:style>
  <w:style w:type="paragraph" w:styleId="Heading4">
    <w:name w:val="heading 4"/>
    <w:aliases w:val="Number Bullet"/>
    <w:basedOn w:val="Normal"/>
    <w:next w:val="Normal"/>
    <w:link w:val="Heading4Char"/>
    <w:uiPriority w:val="9"/>
    <w:unhideWhenUsed/>
    <w:qFormat/>
    <w:rsid w:val="00437B6C"/>
    <w:pPr>
      <w:keepNext/>
      <w:keepLines/>
      <w:spacing w:after="40"/>
      <w:outlineLvl w:val="3"/>
    </w:pPr>
    <w:rPr>
      <w:rFonts w:eastAsiaTheme="majorEastAsia" w:cstheme="majorBidi"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F3A"/>
  </w:style>
  <w:style w:type="paragraph" w:styleId="Footer">
    <w:name w:val="footer"/>
    <w:basedOn w:val="Normal"/>
    <w:link w:val="FooterChar"/>
    <w:uiPriority w:val="99"/>
    <w:unhideWhenUsed/>
    <w:rsid w:val="00B74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F3A"/>
  </w:style>
  <w:style w:type="paragraph" w:styleId="BalloonText">
    <w:name w:val="Balloon Text"/>
    <w:basedOn w:val="Normal"/>
    <w:link w:val="BalloonTextChar"/>
    <w:uiPriority w:val="99"/>
    <w:semiHidden/>
    <w:unhideWhenUsed/>
    <w:rsid w:val="00B7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3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A25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25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9A253E"/>
    <w:rPr>
      <w:rFonts w:ascii="Arial" w:eastAsiaTheme="majorEastAsia" w:hAnsi="Arial" w:cstheme="majorBidi"/>
      <w:b/>
      <w:bCs/>
      <w:color w:val="EF7C4A"/>
      <w:sz w:val="48"/>
      <w:szCs w:val="28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085CB6"/>
    <w:rPr>
      <w:rFonts w:ascii="Arial" w:eastAsiaTheme="majorEastAsia" w:hAnsi="Arial" w:cstheme="majorBidi"/>
      <w:b/>
      <w:bCs/>
      <w:color w:val="775854"/>
      <w:sz w:val="40"/>
      <w:szCs w:val="26"/>
    </w:rPr>
  </w:style>
  <w:style w:type="paragraph" w:styleId="ListParagraph">
    <w:name w:val="List Paragraph"/>
    <w:basedOn w:val="Normal"/>
    <w:uiPriority w:val="34"/>
    <w:qFormat/>
    <w:rsid w:val="009A253E"/>
    <w:pPr>
      <w:ind w:left="720"/>
      <w:contextualSpacing/>
    </w:pPr>
  </w:style>
  <w:style w:type="paragraph" w:styleId="NoSpacing">
    <w:name w:val="No Spacing"/>
    <w:aliases w:val="Highlight"/>
    <w:basedOn w:val="Normal"/>
    <w:uiPriority w:val="1"/>
    <w:qFormat/>
    <w:rsid w:val="00085CB6"/>
    <w:pPr>
      <w:spacing w:after="240" w:line="240" w:lineRule="auto"/>
    </w:pPr>
    <w:rPr>
      <w:b/>
      <w:i/>
      <w:color w:val="EF7C4A"/>
    </w:rPr>
  </w:style>
  <w:style w:type="character" w:customStyle="1" w:styleId="Heading3Char">
    <w:name w:val="Heading 3 Char"/>
    <w:aliases w:val="Sub Sub Heading Char"/>
    <w:basedOn w:val="DefaultParagraphFont"/>
    <w:link w:val="Heading3"/>
    <w:uiPriority w:val="9"/>
    <w:rsid w:val="00085CB6"/>
    <w:rPr>
      <w:rFonts w:ascii="Arial" w:eastAsiaTheme="majorEastAsia" w:hAnsi="Arial" w:cstheme="majorBidi"/>
      <w:b/>
      <w:bCs/>
      <w:color w:val="775854"/>
      <w:sz w:val="28"/>
    </w:rPr>
  </w:style>
  <w:style w:type="character" w:customStyle="1" w:styleId="Heading4Char">
    <w:name w:val="Heading 4 Char"/>
    <w:aliases w:val="Number Bullet Char"/>
    <w:basedOn w:val="DefaultParagraphFont"/>
    <w:link w:val="Heading4"/>
    <w:uiPriority w:val="9"/>
    <w:rsid w:val="00437B6C"/>
    <w:rPr>
      <w:rFonts w:ascii="Arial" w:eastAsiaTheme="majorEastAsia" w:hAnsi="Arial" w:cstheme="majorBidi"/>
      <w:bCs/>
      <w:iCs/>
      <w:color w:val="000000" w:themeColor="text1"/>
      <w:sz w:val="24"/>
    </w:rPr>
  </w:style>
  <w:style w:type="table" w:styleId="TableGrid">
    <w:name w:val="Table Grid"/>
    <w:basedOn w:val="TableNormal"/>
    <w:uiPriority w:val="59"/>
    <w:rsid w:val="00C91999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4345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4345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-Accent6">
    <w:name w:val="Medium List 1 Accent 6"/>
    <w:basedOn w:val="TableNormal"/>
    <w:uiPriority w:val="65"/>
    <w:rsid w:val="004345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ghtShading-Accent6">
    <w:name w:val="Light Shading Accent 6"/>
    <w:basedOn w:val="TableNormal"/>
    <w:uiPriority w:val="60"/>
    <w:rsid w:val="004345D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Strong">
    <w:name w:val="Strong"/>
    <w:basedOn w:val="DefaultParagraphFont"/>
    <w:uiPriority w:val="22"/>
    <w:qFormat/>
    <w:rsid w:val="004906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BE4CD-B773-4F4E-88F1-3D4A553E4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4B4065E8</Template>
  <TotalTime>2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Communities @ Work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Harber</dc:creator>
  <cp:lastModifiedBy>Ruth Zanker</cp:lastModifiedBy>
  <cp:revision>2</cp:revision>
  <cp:lastPrinted>2016-11-01T23:54:00Z</cp:lastPrinted>
  <dcterms:created xsi:type="dcterms:W3CDTF">2019-10-24T00:20:00Z</dcterms:created>
  <dcterms:modified xsi:type="dcterms:W3CDTF">2019-10-24T00:20:00Z</dcterms:modified>
</cp:coreProperties>
</file>